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81C5A2" w14:textId="22AED9E7" w:rsidR="00491A98" w:rsidRDefault="002A02F8" w:rsidP="00761E60">
      <w:pPr>
        <w:tabs>
          <w:tab w:val="left" w:pos="900"/>
        </w:tabs>
        <w:rPr>
          <w:b/>
        </w:rPr>
      </w:pPr>
      <w:r>
        <w:rPr>
          <w:b/>
        </w:rPr>
        <w:t>Důvodová zpráva</w:t>
      </w:r>
    </w:p>
    <w:p w14:paraId="7887CCF6" w14:textId="77777777" w:rsidR="002A02F8" w:rsidRDefault="002A02F8" w:rsidP="00761E60">
      <w:pPr>
        <w:tabs>
          <w:tab w:val="left" w:pos="900"/>
        </w:tabs>
        <w:rPr>
          <w:b/>
        </w:rPr>
      </w:pPr>
    </w:p>
    <w:p w14:paraId="02AB5D52" w14:textId="77777777" w:rsidR="00FA0B14" w:rsidRDefault="00FA0B14" w:rsidP="00FA0B14">
      <w:pPr>
        <w:tabs>
          <w:tab w:val="left" w:pos="900"/>
        </w:tabs>
        <w:jc w:val="both"/>
      </w:pPr>
    </w:p>
    <w:p w14:paraId="2A2F52DF" w14:textId="06D09EAA" w:rsidR="001427E2" w:rsidRPr="00FA4321" w:rsidRDefault="006B0CD3" w:rsidP="00FA4321">
      <w:pPr>
        <w:tabs>
          <w:tab w:val="left" w:pos="1418"/>
        </w:tabs>
        <w:jc w:val="both"/>
      </w:pPr>
      <w:bookmarkStart w:id="0" w:name="_GoBack"/>
      <w:r>
        <w:t xml:space="preserve">Zastupitelstvu města </w:t>
      </w:r>
      <w:r w:rsidR="00AB559E">
        <w:t xml:space="preserve">je předkládán ke schválení </w:t>
      </w:r>
      <w:r w:rsidR="00FA4321" w:rsidRPr="00FA4321">
        <w:t xml:space="preserve">Záměr vypsání veřejné zakázky na akci </w:t>
      </w:r>
      <w:bookmarkEnd w:id="0"/>
      <w:r w:rsidR="00FA4321" w:rsidRPr="00FA4321">
        <w:t>„Budova radnice České Budějovice – rekonstrukce vzduchotechniky včetně výměny systému měření a regulace“</w:t>
      </w:r>
      <w:r>
        <w:t>.</w:t>
      </w:r>
    </w:p>
    <w:p w14:paraId="176BACC1" w14:textId="297D13E7" w:rsidR="001427E2" w:rsidRDefault="001427E2" w:rsidP="00FA0B14">
      <w:pPr>
        <w:tabs>
          <w:tab w:val="left" w:pos="900"/>
        </w:tabs>
        <w:jc w:val="both"/>
      </w:pPr>
    </w:p>
    <w:p w14:paraId="3E71528C" w14:textId="1257C857" w:rsidR="00FA4321" w:rsidRDefault="00FA4321" w:rsidP="00FA0B14">
      <w:pPr>
        <w:tabs>
          <w:tab w:val="left" w:pos="900"/>
        </w:tabs>
        <w:jc w:val="both"/>
      </w:pPr>
      <w:r>
        <w:t xml:space="preserve">Tato veřejná zakázka byla vypsána a měla být realizována v r. 2025. Bohužel musela být zrušena, protože žádný z uchazečů nesplnil technické podmínky uvedené v zadávací dokumentaci a došlo </w:t>
      </w:r>
      <w:r w:rsidR="00104889">
        <w:t>k</w:t>
      </w:r>
      <w:r>
        <w:t> vrácení položky</w:t>
      </w:r>
      <w:r w:rsidR="00D1364F">
        <w:t xml:space="preserve"> (24 994 351,40 Kč)</w:t>
      </w:r>
      <w:r>
        <w:t xml:space="preserve"> na tuto zakázku zpět do rozpočtu</w:t>
      </w:r>
      <w:r w:rsidR="00D1364F">
        <w:t xml:space="preserve"> (rozpočtové opatření č. 127/5).</w:t>
      </w:r>
    </w:p>
    <w:p w14:paraId="576EFD33" w14:textId="57F4827D" w:rsidR="00FA4321" w:rsidRDefault="00FA4321" w:rsidP="00FA0B14">
      <w:pPr>
        <w:tabs>
          <w:tab w:val="left" w:pos="900"/>
        </w:tabs>
        <w:jc w:val="both"/>
      </w:pPr>
    </w:p>
    <w:p w14:paraId="5A3EE401" w14:textId="7FAA8AC0" w:rsidR="00FA4321" w:rsidRDefault="00D1364F" w:rsidP="00FA0B14">
      <w:pPr>
        <w:tabs>
          <w:tab w:val="left" w:pos="900"/>
        </w:tabs>
        <w:jc w:val="both"/>
      </w:pPr>
      <w:r>
        <w:t>OVV má záměr vypsat opakovanou výše uvedenou veřejnou zakázka s termínem realizace v r.2026 ve shodné finanční výši jako v r. 2025.</w:t>
      </w:r>
    </w:p>
    <w:p w14:paraId="431819D6" w14:textId="0EA41005" w:rsidR="00FA4321" w:rsidRDefault="00FA4321" w:rsidP="00FA0B14">
      <w:pPr>
        <w:tabs>
          <w:tab w:val="left" w:pos="900"/>
        </w:tabs>
        <w:jc w:val="both"/>
      </w:pPr>
    </w:p>
    <w:p w14:paraId="47074B29" w14:textId="7DDB3856" w:rsidR="00FA4321" w:rsidRDefault="00FA4321" w:rsidP="00FA0B14">
      <w:pPr>
        <w:tabs>
          <w:tab w:val="left" w:pos="900"/>
        </w:tabs>
        <w:jc w:val="both"/>
      </w:pPr>
    </w:p>
    <w:p w14:paraId="5E39AC51" w14:textId="031E9810" w:rsidR="001427E2" w:rsidRPr="00AA24C1" w:rsidRDefault="001427E2" w:rsidP="00FA0B14">
      <w:pPr>
        <w:tabs>
          <w:tab w:val="left" w:pos="900"/>
        </w:tabs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94BD3C" wp14:editId="3C2C7360">
                <wp:simplePos x="0" y="0"/>
                <wp:positionH relativeFrom="column">
                  <wp:posOffset>0</wp:posOffset>
                </wp:positionH>
                <wp:positionV relativeFrom="paragraph">
                  <wp:posOffset>216535</wp:posOffset>
                </wp:positionV>
                <wp:extent cx="5381625" cy="809625"/>
                <wp:effectExtent l="0" t="0" r="2857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2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F1ECE" w14:textId="77777777" w:rsidR="001427E2" w:rsidRDefault="001427E2" w:rsidP="001427E2">
                            <w:pPr>
                              <w:jc w:val="center"/>
                            </w:pPr>
                          </w:p>
                          <w:p w14:paraId="5AED8E7D" w14:textId="773B5C07" w:rsidR="001427E2" w:rsidRPr="00FE6B99" w:rsidRDefault="006B0CD3" w:rsidP="001427E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Rada města doporučila</w:t>
                            </w:r>
                            <w:r w:rsidR="001427E2" w:rsidRPr="00FE6B99">
                              <w:rPr>
                                <w:b/>
                              </w:rPr>
                              <w:t xml:space="preserve"> </w:t>
                            </w:r>
                            <w:r w:rsidR="00FA4321">
                              <w:rPr>
                                <w:b/>
                              </w:rPr>
                              <w:t>záměr na vypsání výše uvedené veřejné zakázky schválit.</w:t>
                            </w:r>
                          </w:p>
                          <w:p w14:paraId="66804074" w14:textId="77777777" w:rsidR="001427E2" w:rsidRDefault="001427E2" w:rsidP="001427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4BD3C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0;margin-top:17.05pt;width:423.75pt;height:6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">
                <v:textbox>
                  <w:txbxContent>
                    <w:p w14:paraId="0E1F1ECE" w14:textId="77777777" w:rsidR="001427E2" w:rsidRDefault="001427E2" w:rsidP="001427E2">
                      <w:pPr>
                        <w:jc w:val="center"/>
                      </w:pPr>
                    </w:p>
                    <w:p w14:paraId="5AED8E7D" w14:textId="773B5C07" w:rsidR="001427E2" w:rsidRPr="00FE6B99" w:rsidRDefault="006B0CD3" w:rsidP="001427E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Rada města doporučila</w:t>
                      </w:r>
                      <w:r w:rsidR="001427E2" w:rsidRPr="00FE6B99">
                        <w:rPr>
                          <w:b/>
                        </w:rPr>
                        <w:t xml:space="preserve"> </w:t>
                      </w:r>
                      <w:r w:rsidR="00FA4321">
                        <w:rPr>
                          <w:b/>
                        </w:rPr>
                        <w:t>záměr na vypsání výše uvedené veřejné zakázky schválit.</w:t>
                      </w:r>
                    </w:p>
                    <w:p w14:paraId="66804074" w14:textId="77777777" w:rsidR="001427E2" w:rsidRDefault="001427E2" w:rsidP="001427E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427E2" w:rsidRPr="00AA24C1">
      <w:headerReference w:type="even" r:id="rId7"/>
      <w:type w:val="continuous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0C441" w14:textId="77777777" w:rsidR="00D27CCF" w:rsidRDefault="00D27CCF">
      <w:r>
        <w:separator/>
      </w:r>
    </w:p>
  </w:endnote>
  <w:endnote w:type="continuationSeparator" w:id="0">
    <w:p w14:paraId="36882FCC" w14:textId="77777777" w:rsidR="00D27CCF" w:rsidRDefault="00D2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60790" w14:textId="77777777" w:rsidR="00D27CCF" w:rsidRDefault="00D27CCF">
      <w:r>
        <w:separator/>
      </w:r>
    </w:p>
  </w:footnote>
  <w:footnote w:type="continuationSeparator" w:id="0">
    <w:p w14:paraId="0D09F05C" w14:textId="77777777" w:rsidR="00D27CCF" w:rsidRDefault="00D27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51A5C" w14:textId="77777777" w:rsidR="00C80156" w:rsidRDefault="00C801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A3620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" w15:restartNumberingAfterBreak="0">
    <w:nsid w:val="07626790"/>
    <w:multiLevelType w:val="hybridMultilevel"/>
    <w:tmpl w:val="86B096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D42E6"/>
    <w:multiLevelType w:val="multilevel"/>
    <w:tmpl w:val="67AA51C6"/>
    <w:lvl w:ilvl="0">
      <w:start w:val="5"/>
      <w:numFmt w:val="none"/>
      <w:lvlText w:val="%1K bodu:"/>
      <w:lvlJc w:val="left"/>
      <w:pPr>
        <w:tabs>
          <w:tab w:val="num" w:pos="1080"/>
        </w:tabs>
        <w:ind w:left="907" w:hanging="90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tabs>
          <w:tab w:val="num" w:pos="1134"/>
        </w:tabs>
        <w:ind w:left="1134" w:hanging="1077"/>
      </w:pPr>
      <w:rPr>
        <w:rFonts w:hint="default"/>
        <w:b/>
        <w:i w:val="0"/>
        <w:spacing w:val="-20"/>
      </w:rPr>
    </w:lvl>
    <w:lvl w:ilvl="2">
      <w:start w:val="1"/>
      <w:numFmt w:val="none"/>
      <w:lvlText w:val="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>
      <w:start w:val="1"/>
      <w:numFmt w:val="none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none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302550B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4" w15:restartNumberingAfterBreak="0">
    <w:nsid w:val="14DB55D2"/>
    <w:multiLevelType w:val="hybridMultilevel"/>
    <w:tmpl w:val="5F8289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52D31"/>
    <w:multiLevelType w:val="multilevel"/>
    <w:tmpl w:val="7F7E9540"/>
    <w:lvl w:ilvl="0">
      <w:start w:val="1"/>
      <w:numFmt w:val="lowerLetter"/>
      <w:suff w:val="space"/>
      <w:lvlText w:val="%1)"/>
      <w:lvlJc w:val="left"/>
      <w:pPr>
        <w:ind w:left="1457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2268" w:hanging="81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17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37"/>
        </w:tabs>
        <w:ind w:left="253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97"/>
        </w:tabs>
        <w:ind w:left="289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257"/>
        </w:tabs>
        <w:ind w:left="325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17"/>
        </w:tabs>
        <w:ind w:left="361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77"/>
        </w:tabs>
        <w:ind w:left="397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37"/>
        </w:tabs>
        <w:ind w:left="4337" w:hanging="360"/>
      </w:pPr>
      <w:rPr>
        <w:rFonts w:hint="default"/>
      </w:rPr>
    </w:lvl>
  </w:abstractNum>
  <w:abstractNum w:abstractNumId="6" w15:restartNumberingAfterBreak="0">
    <w:nsid w:val="254801B4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7" w15:restartNumberingAfterBreak="0">
    <w:nsid w:val="34B663C6"/>
    <w:multiLevelType w:val="multilevel"/>
    <w:tmpl w:val="0ADAAFC2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95" w:hanging="79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8" w15:restartNumberingAfterBreak="0">
    <w:nsid w:val="3C8B528D"/>
    <w:multiLevelType w:val="multilevel"/>
    <w:tmpl w:val="73A6291C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9" w15:restartNumberingAfterBreak="0">
    <w:nsid w:val="456D1A15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10" w15:restartNumberingAfterBreak="0">
    <w:nsid w:val="457B3787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11" w15:restartNumberingAfterBreak="0">
    <w:nsid w:val="4753791B"/>
    <w:multiLevelType w:val="multilevel"/>
    <w:tmpl w:val="877883B4"/>
    <w:lvl w:ilvl="0">
      <w:start w:val="1"/>
      <w:numFmt w:val="none"/>
      <w:suff w:val="nothing"/>
      <w:lvlText w:val="%1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68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38" w:hanging="85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734"/>
        </w:tabs>
        <w:ind w:left="573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094"/>
        </w:tabs>
        <w:ind w:left="60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54"/>
        </w:tabs>
        <w:ind w:left="64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814"/>
        </w:tabs>
        <w:ind w:left="6814" w:hanging="360"/>
      </w:pPr>
      <w:rPr>
        <w:rFonts w:hint="default"/>
      </w:rPr>
    </w:lvl>
  </w:abstractNum>
  <w:abstractNum w:abstractNumId="12" w15:restartNumberingAfterBreak="0">
    <w:nsid w:val="51C253C0"/>
    <w:multiLevelType w:val="hybridMultilevel"/>
    <w:tmpl w:val="13D65CB8"/>
    <w:lvl w:ilvl="0" w:tplc="720EEE64">
      <w:start w:val="1"/>
      <w:numFmt w:val="decimal"/>
      <w:lvlText w:val="%1."/>
      <w:lvlJc w:val="left"/>
      <w:pPr>
        <w:tabs>
          <w:tab w:val="num" w:pos="417"/>
        </w:tabs>
        <w:ind w:left="227" w:hanging="170"/>
      </w:pPr>
      <w:rPr>
        <w:rFonts w:ascii="Arial Narrow" w:hAnsi="Arial Narrow" w:hint="default"/>
        <w:color w:val="auto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AE1202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62F52077"/>
    <w:multiLevelType w:val="multilevel"/>
    <w:tmpl w:val="04348EB6"/>
    <w:lvl w:ilvl="0">
      <w:start w:val="1"/>
      <w:numFmt w:val="decimal"/>
      <w:suff w:val="space"/>
      <w:lvlText w:val="%1."/>
      <w:lvlJc w:val="left"/>
      <w:pPr>
        <w:ind w:left="1021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37"/>
        </w:tabs>
        <w:ind w:left="1529" w:hanging="432"/>
      </w:pPr>
      <w:rPr>
        <w:rFonts w:hint="default"/>
      </w:rPr>
    </w:lvl>
    <w:lvl w:ilvl="2">
      <w:start w:val="1"/>
      <w:numFmt w:val="none"/>
      <w:suff w:val="space"/>
      <w:lvlText w:val="%21."/>
      <w:lvlJc w:val="left"/>
      <w:pPr>
        <w:ind w:left="102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37"/>
        </w:tabs>
        <w:ind w:left="24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7"/>
        </w:tabs>
        <w:ind w:left="29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37"/>
        </w:tabs>
        <w:ind w:left="34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57"/>
        </w:tabs>
        <w:ind w:left="39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37"/>
        </w:tabs>
        <w:ind w:left="44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57"/>
        </w:tabs>
        <w:ind w:left="5057" w:hanging="1440"/>
      </w:pPr>
      <w:rPr>
        <w:rFonts w:hint="default"/>
      </w:rPr>
    </w:lvl>
  </w:abstractNum>
  <w:abstractNum w:abstractNumId="15" w15:restartNumberingAfterBreak="0">
    <w:nsid w:val="6716730C"/>
    <w:multiLevelType w:val="multilevel"/>
    <w:tmpl w:val="EEE8EEA8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16" w15:restartNumberingAfterBreak="0">
    <w:nsid w:val="6BD87936"/>
    <w:multiLevelType w:val="hybridMultilevel"/>
    <w:tmpl w:val="538CB62E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7">
      <w:start w:val="1"/>
      <w:numFmt w:val="lowerLetter"/>
      <w:lvlText w:val="%2)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D8A18E4"/>
    <w:multiLevelType w:val="multilevel"/>
    <w:tmpl w:val="43766198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304" w:hanging="28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778" w:hanging="69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18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2705AA"/>
    <w:multiLevelType w:val="hybridMultilevel"/>
    <w:tmpl w:val="062ACA90"/>
    <w:lvl w:ilvl="0" w:tplc="95A08756">
      <w:start w:val="1"/>
      <w:numFmt w:val="decimal"/>
      <w:lvlText w:val="%1."/>
      <w:lvlJc w:val="left"/>
      <w:pPr>
        <w:tabs>
          <w:tab w:val="num" w:pos="1457"/>
        </w:tabs>
        <w:ind w:left="145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20" w15:restartNumberingAfterBreak="0">
    <w:nsid w:val="768B1575"/>
    <w:multiLevelType w:val="multilevel"/>
    <w:tmpl w:val="E378305A"/>
    <w:lvl w:ilvl="0">
      <w:start w:val="1"/>
      <w:numFmt w:val="none"/>
      <w:suff w:val="nothing"/>
      <w:lvlText w:val="%1"/>
      <w:lvlJc w:val="left"/>
      <w:pPr>
        <w:ind w:left="2098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284" w:firstLine="62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1418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934"/>
        </w:tabs>
        <w:ind w:left="39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294"/>
        </w:tabs>
        <w:ind w:left="42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654"/>
        </w:tabs>
        <w:ind w:left="46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734"/>
        </w:tabs>
        <w:ind w:left="5734" w:hanging="360"/>
      </w:pPr>
      <w:rPr>
        <w:rFonts w:hint="default"/>
      </w:rPr>
    </w:lvl>
  </w:abstractNum>
  <w:abstractNum w:abstractNumId="21" w15:restartNumberingAfterBreak="0">
    <w:nsid w:val="79520E18"/>
    <w:multiLevelType w:val="multilevel"/>
    <w:tmpl w:val="1EE6C56A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22" w15:restartNumberingAfterBreak="0">
    <w:nsid w:val="7959180D"/>
    <w:multiLevelType w:val="hybridMultilevel"/>
    <w:tmpl w:val="25B4D992"/>
    <w:lvl w:ilvl="0" w:tplc="5C8AB6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2"/>
  </w:num>
  <w:num w:numId="4">
    <w:abstractNumId w:val="2"/>
  </w:num>
  <w:num w:numId="5">
    <w:abstractNumId w:val="14"/>
  </w:num>
  <w:num w:numId="6">
    <w:abstractNumId w:val="5"/>
  </w:num>
  <w:num w:numId="7">
    <w:abstractNumId w:val="2"/>
  </w:num>
  <w:num w:numId="8">
    <w:abstractNumId w:val="2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17"/>
  </w:num>
  <w:num w:numId="14">
    <w:abstractNumId w:val="2"/>
  </w:num>
  <w:num w:numId="15">
    <w:abstractNumId w:val="17"/>
  </w:num>
  <w:num w:numId="16">
    <w:abstractNumId w:val="20"/>
  </w:num>
  <w:num w:numId="17">
    <w:abstractNumId w:val="20"/>
  </w:num>
  <w:num w:numId="18">
    <w:abstractNumId w:val="2"/>
  </w:num>
  <w:num w:numId="19">
    <w:abstractNumId w:val="11"/>
  </w:num>
  <w:num w:numId="20">
    <w:abstractNumId w:val="21"/>
  </w:num>
  <w:num w:numId="21">
    <w:abstractNumId w:val="15"/>
  </w:num>
  <w:num w:numId="22">
    <w:abstractNumId w:val="19"/>
  </w:num>
  <w:num w:numId="23">
    <w:abstractNumId w:val="8"/>
  </w:num>
  <w:num w:numId="24">
    <w:abstractNumId w:val="12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22"/>
  </w:num>
  <w:num w:numId="33">
    <w:abstractNumId w:val="9"/>
  </w:num>
  <w:num w:numId="34">
    <w:abstractNumId w:val="13"/>
  </w:num>
  <w:num w:numId="35">
    <w:abstractNumId w:val="16"/>
  </w:num>
  <w:num w:numId="36">
    <w:abstractNumId w:val="10"/>
  </w:num>
  <w:num w:numId="37">
    <w:abstractNumId w:val="3"/>
  </w:num>
  <w:num w:numId="38">
    <w:abstractNumId w:val="6"/>
  </w:num>
  <w:num w:numId="39">
    <w:abstractNumId w:val="4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4C1"/>
    <w:rsid w:val="00062002"/>
    <w:rsid w:val="00080073"/>
    <w:rsid w:val="00081777"/>
    <w:rsid w:val="000E3F73"/>
    <w:rsid w:val="000F1343"/>
    <w:rsid w:val="00104889"/>
    <w:rsid w:val="001427E2"/>
    <w:rsid w:val="001F58F1"/>
    <w:rsid w:val="00243CF1"/>
    <w:rsid w:val="002855B8"/>
    <w:rsid w:val="00293960"/>
    <w:rsid w:val="002A02F8"/>
    <w:rsid w:val="002A1E50"/>
    <w:rsid w:val="002E054B"/>
    <w:rsid w:val="00301601"/>
    <w:rsid w:val="00304821"/>
    <w:rsid w:val="0030655C"/>
    <w:rsid w:val="00310A73"/>
    <w:rsid w:val="00333446"/>
    <w:rsid w:val="0035061A"/>
    <w:rsid w:val="0035409E"/>
    <w:rsid w:val="0038682F"/>
    <w:rsid w:val="003A76B1"/>
    <w:rsid w:val="003B01A7"/>
    <w:rsid w:val="004413E4"/>
    <w:rsid w:val="00446908"/>
    <w:rsid w:val="00484310"/>
    <w:rsid w:val="00491A98"/>
    <w:rsid w:val="004A0431"/>
    <w:rsid w:val="004D6182"/>
    <w:rsid w:val="005147B1"/>
    <w:rsid w:val="00567F95"/>
    <w:rsid w:val="00583D86"/>
    <w:rsid w:val="00586DB9"/>
    <w:rsid w:val="0063587D"/>
    <w:rsid w:val="006412CB"/>
    <w:rsid w:val="0065317C"/>
    <w:rsid w:val="0066769E"/>
    <w:rsid w:val="006A138E"/>
    <w:rsid w:val="006A49DB"/>
    <w:rsid w:val="006B0CD3"/>
    <w:rsid w:val="006E709B"/>
    <w:rsid w:val="006F67C2"/>
    <w:rsid w:val="00715F30"/>
    <w:rsid w:val="00761E60"/>
    <w:rsid w:val="007E22ED"/>
    <w:rsid w:val="00806AA0"/>
    <w:rsid w:val="00820ECC"/>
    <w:rsid w:val="00851DAC"/>
    <w:rsid w:val="00871007"/>
    <w:rsid w:val="00885F96"/>
    <w:rsid w:val="008A4303"/>
    <w:rsid w:val="00907127"/>
    <w:rsid w:val="009177B8"/>
    <w:rsid w:val="00937B15"/>
    <w:rsid w:val="00987DDB"/>
    <w:rsid w:val="00A150DE"/>
    <w:rsid w:val="00A20868"/>
    <w:rsid w:val="00A67423"/>
    <w:rsid w:val="00A83C96"/>
    <w:rsid w:val="00A847D1"/>
    <w:rsid w:val="00AA24C1"/>
    <w:rsid w:val="00AB3665"/>
    <w:rsid w:val="00AB559E"/>
    <w:rsid w:val="00AD6DD9"/>
    <w:rsid w:val="00B04512"/>
    <w:rsid w:val="00B06221"/>
    <w:rsid w:val="00B217AA"/>
    <w:rsid w:val="00B706B5"/>
    <w:rsid w:val="00B87A42"/>
    <w:rsid w:val="00B96D74"/>
    <w:rsid w:val="00BA2043"/>
    <w:rsid w:val="00C2020A"/>
    <w:rsid w:val="00C5160E"/>
    <w:rsid w:val="00C80156"/>
    <w:rsid w:val="00C83CFB"/>
    <w:rsid w:val="00CB6373"/>
    <w:rsid w:val="00CC607C"/>
    <w:rsid w:val="00CF5EBF"/>
    <w:rsid w:val="00D1364F"/>
    <w:rsid w:val="00D27CCF"/>
    <w:rsid w:val="00DD4CE8"/>
    <w:rsid w:val="00DD73EE"/>
    <w:rsid w:val="00DF0D49"/>
    <w:rsid w:val="00E143D0"/>
    <w:rsid w:val="00E14FC9"/>
    <w:rsid w:val="00E34A03"/>
    <w:rsid w:val="00E37E7F"/>
    <w:rsid w:val="00E74CF4"/>
    <w:rsid w:val="00E76E01"/>
    <w:rsid w:val="00E97D37"/>
    <w:rsid w:val="00EA4BD7"/>
    <w:rsid w:val="00EB6AFB"/>
    <w:rsid w:val="00ED4BB3"/>
    <w:rsid w:val="00F32361"/>
    <w:rsid w:val="00F509E1"/>
    <w:rsid w:val="00FA0B14"/>
    <w:rsid w:val="00FA4321"/>
    <w:rsid w:val="00FE0885"/>
    <w:rsid w:val="00FE6B99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72B4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6412CB"/>
    <w:rPr>
      <w:sz w:val="24"/>
      <w:szCs w:val="24"/>
    </w:rPr>
  </w:style>
  <w:style w:type="paragraph" w:styleId="Nadpis1">
    <w:name w:val="heading 1"/>
    <w:basedOn w:val="Normln"/>
    <w:next w:val="Nadpis3"/>
    <w:qFormat/>
    <w:pPr>
      <w:keepNext/>
      <w:tabs>
        <w:tab w:val="left" w:pos="320"/>
      </w:tabs>
      <w:spacing w:before="240" w:after="60" w:line="480" w:lineRule="auto"/>
      <w:jc w:val="center"/>
      <w:outlineLvl w:val="0"/>
    </w:pPr>
    <w:rPr>
      <w:rFonts w:ascii="Arial" w:hAnsi="Arial" w:cs="Arial"/>
      <w:b/>
      <w:bCs/>
      <w:smallCaps/>
      <w:spacing w:val="80"/>
      <w:kern w:val="32"/>
      <w:sz w:val="32"/>
      <w:szCs w:val="32"/>
    </w:rPr>
  </w:style>
  <w:style w:type="paragraph" w:styleId="Nadpis3">
    <w:name w:val="heading 3"/>
    <w:basedOn w:val="Normln"/>
    <w:next w:val="Normln"/>
    <w:autoRedefine/>
    <w:qFormat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paragraph" w:styleId="Nadpis8">
    <w:name w:val="heading 8"/>
    <w:basedOn w:val="Normln"/>
    <w:next w:val="Normln"/>
    <w:link w:val="Nadpis8Char"/>
    <w:unhideWhenUsed/>
    <w:qFormat/>
    <w:rsid w:val="00A6742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odstavec">
    <w:name w:val="Běžný odstavec"/>
    <w:basedOn w:val="Normln"/>
    <w:autoRedefine/>
    <w:rsid w:val="006412CB"/>
    <w:pPr>
      <w:tabs>
        <w:tab w:val="left" w:pos="1440"/>
        <w:tab w:val="left" w:pos="6300"/>
      </w:tabs>
      <w:spacing w:before="120" w:after="120"/>
    </w:pPr>
    <w:rPr>
      <w:szCs w:val="20"/>
    </w:rPr>
  </w:style>
  <w:style w:type="paragraph" w:customStyle="1" w:styleId="Bodyukld">
    <w:name w:val="Body ukládá"/>
    <w:basedOn w:val="Normln"/>
    <w:pPr>
      <w:numPr>
        <w:numId w:val="1"/>
      </w:numPr>
    </w:pPr>
    <w:rPr>
      <w:szCs w:val="20"/>
    </w:rPr>
  </w:style>
  <w:style w:type="paragraph" w:customStyle="1" w:styleId="Kbodu">
    <w:name w:val="K bodu"/>
    <w:basedOn w:val="Normln"/>
    <w:autoRedefine/>
    <w:rsid w:val="006412CB"/>
    <w:pPr>
      <w:tabs>
        <w:tab w:val="left" w:pos="1620"/>
      </w:tabs>
      <w:ind w:left="907"/>
    </w:pPr>
    <w:rPr>
      <w:b/>
      <w:szCs w:val="20"/>
    </w:rPr>
  </w:style>
  <w:style w:type="paragraph" w:styleId="Obsah1">
    <w:name w:val="toc 1"/>
    <w:basedOn w:val="Normln"/>
    <w:next w:val="Normln"/>
    <w:semiHidden/>
    <w:pPr>
      <w:ind w:left="900" w:hanging="900"/>
    </w:pPr>
    <w:rPr>
      <w:b/>
      <w:szCs w:val="20"/>
    </w:rPr>
  </w:style>
  <w:style w:type="paragraph" w:customStyle="1" w:styleId="Schvuk">
    <w:name w:val="Schv_uk_"/>
    <w:basedOn w:val="Normln"/>
    <w:next w:val="Normln"/>
    <w:autoRedefine/>
    <w:rsid w:val="006412CB"/>
    <w:pPr>
      <w:numPr>
        <w:ilvl w:val="1"/>
        <w:numId w:val="31"/>
      </w:numPr>
      <w:tabs>
        <w:tab w:val="left" w:pos="567"/>
      </w:tabs>
      <w:spacing w:before="120"/>
    </w:pPr>
    <w:rPr>
      <w:b/>
      <w:spacing w:val="80"/>
      <w:szCs w:val="20"/>
    </w:rPr>
  </w:style>
  <w:style w:type="paragraph" w:customStyle="1" w:styleId="odstavecsslovnm">
    <w:name w:val="odstavec s číslováním"/>
    <w:basedOn w:val="Normln"/>
    <w:autoRedefine/>
    <w:rsid w:val="002A02F8"/>
    <w:pPr>
      <w:numPr>
        <w:ilvl w:val="2"/>
        <w:numId w:val="31"/>
      </w:numPr>
      <w:tabs>
        <w:tab w:val="left" w:pos="540"/>
        <w:tab w:val="left" w:pos="720"/>
        <w:tab w:val="left" w:pos="1080"/>
      </w:tabs>
    </w:pPr>
    <w:rPr>
      <w:szCs w:val="20"/>
    </w:rPr>
  </w:style>
  <w:style w:type="paragraph" w:customStyle="1" w:styleId="Kbodu-text">
    <w:name w:val="K bodu-text"/>
    <w:basedOn w:val="Kbodu"/>
    <w:next w:val="Kbodu"/>
    <w:autoRedefine/>
    <w:rsid w:val="006412CB"/>
    <w:pPr>
      <w:suppressAutoHyphens/>
      <w:spacing w:before="240"/>
      <w:ind w:left="902" w:hanging="902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autoRedefine/>
    <w:pPr>
      <w:tabs>
        <w:tab w:val="center" w:pos="4536"/>
        <w:tab w:val="right" w:pos="9072"/>
      </w:tabs>
    </w:pPr>
    <w:rPr>
      <w:bCs/>
      <w:noProof/>
      <w:sz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customStyle="1" w:styleId="slovn21">
    <w:name w:val="číslování2(1.)"/>
    <w:basedOn w:val="Normln"/>
    <w:autoRedefine/>
    <w:rsid w:val="00567F95"/>
    <w:pPr>
      <w:numPr>
        <w:ilvl w:val="3"/>
        <w:numId w:val="31"/>
      </w:numPr>
      <w:tabs>
        <w:tab w:val="left" w:pos="720"/>
      </w:tabs>
    </w:pPr>
    <w:rPr>
      <w:szCs w:val="20"/>
    </w:rPr>
  </w:style>
  <w:style w:type="paragraph" w:customStyle="1" w:styleId="slovn3a">
    <w:name w:val="číslování3(a))"/>
    <w:basedOn w:val="slovn21"/>
    <w:autoRedefine/>
    <w:rsid w:val="00567F95"/>
    <w:pPr>
      <w:numPr>
        <w:ilvl w:val="4"/>
      </w:numPr>
    </w:pPr>
  </w:style>
  <w:style w:type="character" w:styleId="slostrnky">
    <w:name w:val="page number"/>
    <w:basedOn w:val="Standardnpsmoodstavce"/>
  </w:style>
  <w:style w:type="paragraph" w:customStyle="1" w:styleId="StylPed12b">
    <w:name w:val="Styl Před:  12 b."/>
    <w:basedOn w:val="Normln"/>
    <w:rsid w:val="006412CB"/>
    <w:pPr>
      <w:spacing w:before="240"/>
    </w:pPr>
    <w:rPr>
      <w:szCs w:val="20"/>
    </w:rPr>
  </w:style>
  <w:style w:type="paragraph" w:customStyle="1" w:styleId="StylPed6bZa6b">
    <w:name w:val="Styl Před:  6 b. Za:  6 b."/>
    <w:basedOn w:val="Normln"/>
    <w:rsid w:val="006412CB"/>
    <w:pPr>
      <w:spacing w:before="120" w:after="120"/>
    </w:pPr>
    <w:rPr>
      <w:szCs w:val="20"/>
    </w:rPr>
  </w:style>
  <w:style w:type="paragraph" w:styleId="Textbubliny">
    <w:name w:val="Balloon Text"/>
    <w:basedOn w:val="Normln"/>
    <w:link w:val="TextbublinyChar"/>
    <w:rsid w:val="003868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8682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1DAC"/>
    <w:pPr>
      <w:ind w:left="720"/>
      <w:contextualSpacing/>
    </w:pPr>
  </w:style>
  <w:style w:type="character" w:customStyle="1" w:styleId="Nadpis8Char">
    <w:name w:val="Nadpis 8 Char"/>
    <w:basedOn w:val="Standardnpsmoodstavce"/>
    <w:link w:val="Nadpis8"/>
    <w:rsid w:val="00A6742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1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ok&#225;ln&#237;%20&#250;lo&#382;i&#353;t&#283;\&#352;ablony%20a%20vzory\Materi&#225;l%20do%20RM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do RM.dotx</Template>
  <TotalTime>0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2025-10-22T12:19:00Z</dcterms:created>
  <dcterms:modified xsi:type="dcterms:W3CDTF">2025-10-23T09:56:00Z</dcterms:modified>
</cp:coreProperties>
</file>